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2CC8B" w14:textId="77777777" w:rsidR="00D45945" w:rsidRPr="007A083F" w:rsidRDefault="00527BB9" w:rsidP="0085357E">
      <w:pPr>
        <w:pStyle w:val="Kontaktinfos"/>
        <w:rPr>
          <w:sz w:val="16"/>
          <w:szCs w:val="16"/>
        </w:rPr>
      </w:pPr>
      <w:r w:rsidRPr="007A083F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B9B2D5F" wp14:editId="1B2867A3">
            <wp:simplePos x="0" y="0"/>
            <wp:positionH relativeFrom="column">
              <wp:posOffset>3535680</wp:posOffset>
            </wp:positionH>
            <wp:positionV relativeFrom="page">
              <wp:posOffset>198120</wp:posOffset>
            </wp:positionV>
            <wp:extent cx="2479994" cy="1177053"/>
            <wp:effectExtent l="0" t="0" r="0" b="4445"/>
            <wp:wrapNone/>
            <wp:docPr id="7534101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10180" name="Grafik 7534101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07" cy="118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28" w:rsidRPr="007A083F">
        <w:rPr>
          <w:sz w:val="16"/>
          <w:szCs w:val="16"/>
        </w:rPr>
        <w:t>Fahrschule „W</w:t>
      </w:r>
      <w:r w:rsidR="009E1550">
        <w:rPr>
          <w:sz w:val="16"/>
          <w:szCs w:val="16"/>
        </w:rPr>
        <w:t>E</w:t>
      </w:r>
      <w:r w:rsidR="00FE0C28" w:rsidRPr="007A083F">
        <w:rPr>
          <w:sz w:val="16"/>
          <w:szCs w:val="16"/>
        </w:rPr>
        <w:t>RD MOBIL!“</w:t>
      </w:r>
    </w:p>
    <w:p w14:paraId="6D9DC670" w14:textId="77777777" w:rsidR="00FE0C28" w:rsidRPr="007A083F" w:rsidRDefault="00FE0C28" w:rsidP="0085357E">
      <w:pPr>
        <w:pStyle w:val="Kontaktinfos"/>
        <w:rPr>
          <w:sz w:val="16"/>
          <w:szCs w:val="16"/>
        </w:rPr>
      </w:pPr>
      <w:r w:rsidRPr="007A083F">
        <w:rPr>
          <w:sz w:val="16"/>
          <w:szCs w:val="16"/>
        </w:rPr>
        <w:t>Alexander Holler</w:t>
      </w:r>
    </w:p>
    <w:p w14:paraId="58D29DA3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Böhmerwaldstr. 28, 92539 Schönsee</w:t>
      </w:r>
    </w:p>
    <w:p w14:paraId="22F6663C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0151-15272893</w:t>
      </w:r>
    </w:p>
    <w:p w14:paraId="61BCD47A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info@werd-mobil-fahrschule.de</w:t>
      </w:r>
    </w:p>
    <w:p w14:paraId="24302D81" w14:textId="77777777" w:rsidR="00D45945" w:rsidRPr="007A083F" w:rsidRDefault="00FE0C28" w:rsidP="0085357E">
      <w:pPr>
        <w:pStyle w:val="Kontaktinfos"/>
        <w:rPr>
          <w:rStyle w:val="Fett"/>
          <w:b w:val="0"/>
          <w:bCs w:val="0"/>
          <w:sz w:val="16"/>
          <w:szCs w:val="16"/>
        </w:rPr>
      </w:pPr>
      <w:r w:rsidRPr="007A083F">
        <w:rPr>
          <w:sz w:val="16"/>
          <w:szCs w:val="16"/>
        </w:rPr>
        <w:t>www.werd-mobil-fahrschule.de</w:t>
      </w:r>
    </w:p>
    <w:p w14:paraId="674E77E4" w14:textId="77777777" w:rsidR="000240BD" w:rsidRDefault="000240BD" w:rsidP="000240BD">
      <w:pPr>
        <w:pStyle w:val="KeinLeerraum"/>
        <w:rPr>
          <w:rStyle w:val="Fett"/>
        </w:rPr>
      </w:pPr>
    </w:p>
    <w:p w14:paraId="485A515A" w14:textId="77777777" w:rsidR="000240BD" w:rsidRDefault="000240BD" w:rsidP="000240BD">
      <w:pPr>
        <w:pStyle w:val="KeinLeerraum"/>
        <w:rPr>
          <w:rStyle w:val="Fett"/>
        </w:rPr>
      </w:pPr>
    </w:p>
    <w:p w14:paraId="3E717975" w14:textId="77777777" w:rsidR="00684F86" w:rsidRDefault="00684F86" w:rsidP="0002728F">
      <w:pPr>
        <w:pStyle w:val="KeinLeerraum"/>
        <w:rPr>
          <w:rStyle w:val="Fett"/>
        </w:rPr>
      </w:pPr>
    </w:p>
    <w:p w14:paraId="55B2D0FC" w14:textId="77777777" w:rsidR="000033BE" w:rsidRDefault="000033BE" w:rsidP="0002728F">
      <w:pPr>
        <w:pStyle w:val="KeinLeerraum"/>
        <w:rPr>
          <w:rStyle w:val="Fett"/>
        </w:rPr>
      </w:pPr>
    </w:p>
    <w:p w14:paraId="6F367528" w14:textId="055CCDB8" w:rsidR="0002728F" w:rsidRDefault="00223A63" w:rsidP="0002728F">
      <w:pPr>
        <w:pStyle w:val="KeinLeerraum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C84D27B" wp14:editId="2A44CB6A">
            <wp:simplePos x="0" y="0"/>
            <wp:positionH relativeFrom="column">
              <wp:posOffset>3535680</wp:posOffset>
            </wp:positionH>
            <wp:positionV relativeFrom="page">
              <wp:posOffset>2125980</wp:posOffset>
            </wp:positionV>
            <wp:extent cx="1740345" cy="1539240"/>
            <wp:effectExtent l="0" t="0" r="0" b="3810"/>
            <wp:wrapNone/>
            <wp:docPr id="904273210" name="Grafik 1" descr="Ein Bild, das Fahrzeug, Rad, Landfahrzeug, Autotei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73210" name="Grafik 1" descr="Ein Bild, das Fahrzeug, Rad, Landfahrzeug, Autoteil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984C2" w14:textId="44F5FDE0" w:rsidR="0002728F" w:rsidRPr="000033BE" w:rsidRDefault="007A4E6E" w:rsidP="0002728F">
      <w:pPr>
        <w:pStyle w:val="KeinLeerraum"/>
        <w:rPr>
          <w:b/>
          <w:bCs/>
          <w:sz w:val="72"/>
          <w:szCs w:val="72"/>
        </w:rPr>
      </w:pPr>
      <w:r w:rsidRPr="000033BE">
        <w:rPr>
          <w:b/>
          <w:bCs/>
          <w:sz w:val="72"/>
          <w:szCs w:val="72"/>
        </w:rPr>
        <w:t>BKF-Weiterbildung</w:t>
      </w:r>
    </w:p>
    <w:p w14:paraId="14A6B875" w14:textId="2742C5EE" w:rsidR="0002728F" w:rsidRDefault="0002728F" w:rsidP="0002728F">
      <w:pPr>
        <w:pStyle w:val="KeinLeerraum"/>
        <w:rPr>
          <w:b/>
          <w:bCs/>
        </w:rPr>
      </w:pPr>
    </w:p>
    <w:p w14:paraId="5AFF19E6" w14:textId="5EFC7339" w:rsidR="0002728F" w:rsidRDefault="0002728F" w:rsidP="0002728F">
      <w:pPr>
        <w:pStyle w:val="KeinLeerraum"/>
        <w:rPr>
          <w:b/>
          <w:bCs/>
        </w:rPr>
      </w:pPr>
    </w:p>
    <w:p w14:paraId="07916BA4" w14:textId="75CB3F86" w:rsidR="0002728F" w:rsidRDefault="0002728F" w:rsidP="0002728F">
      <w:pPr>
        <w:pStyle w:val="KeinLeerraum"/>
        <w:rPr>
          <w:b/>
          <w:bCs/>
        </w:rPr>
      </w:pPr>
    </w:p>
    <w:p w14:paraId="70DB394F" w14:textId="0F662B3B" w:rsidR="0002728F" w:rsidRDefault="0002728F" w:rsidP="0002728F">
      <w:pPr>
        <w:pStyle w:val="KeinLeerraum"/>
        <w:rPr>
          <w:b/>
          <w:bCs/>
        </w:rPr>
      </w:pPr>
    </w:p>
    <w:p w14:paraId="2C783F10" w14:textId="14BFE03F" w:rsidR="007A4E6E" w:rsidRDefault="007A4E6E" w:rsidP="0002728F">
      <w:pPr>
        <w:pStyle w:val="KeinLeerraum"/>
      </w:pPr>
      <w:r>
        <w:t xml:space="preserve">Hallo </w:t>
      </w:r>
      <w:r w:rsidR="000033BE">
        <w:t>Berufskraftfahrer</w:t>
      </w:r>
      <w:r>
        <w:t xml:space="preserve">, </w:t>
      </w:r>
    </w:p>
    <w:p w14:paraId="5A81E398" w14:textId="77777777" w:rsidR="007A4E6E" w:rsidRDefault="007A4E6E" w:rsidP="0002728F">
      <w:pPr>
        <w:pStyle w:val="KeinLeerraum"/>
      </w:pPr>
    </w:p>
    <w:p w14:paraId="6291EDE2" w14:textId="77777777" w:rsidR="007A4E6E" w:rsidRDefault="007A4E6E" w:rsidP="0002728F">
      <w:pPr>
        <w:pStyle w:val="KeinLeerraum"/>
      </w:pPr>
    </w:p>
    <w:p w14:paraId="7B565C8C" w14:textId="7C110036" w:rsidR="007A4E6E" w:rsidRDefault="000033BE" w:rsidP="0002728F">
      <w:pPr>
        <w:pStyle w:val="KeinLeerraum"/>
      </w:pPr>
      <w:r>
        <w:t>hiermit gebe ich die nächsten Weiterbildungstermine bekannt:</w:t>
      </w:r>
    </w:p>
    <w:p w14:paraId="0A285E93" w14:textId="77777777" w:rsidR="000033BE" w:rsidRDefault="000033BE" w:rsidP="0002728F">
      <w:pPr>
        <w:pStyle w:val="KeinLeerraum"/>
      </w:pPr>
    </w:p>
    <w:p w14:paraId="0657D6BC" w14:textId="166D7112" w:rsidR="000033BE" w:rsidRPr="000033BE" w:rsidRDefault="000033BE" w:rsidP="0002728F">
      <w:pPr>
        <w:pStyle w:val="KeinLeerraum"/>
        <w:rPr>
          <w:rStyle w:val="Fett"/>
        </w:rPr>
      </w:pPr>
      <w:r w:rsidRPr="000033BE">
        <w:rPr>
          <w:rStyle w:val="Fett"/>
          <w:highlight w:val="yellow"/>
        </w:rPr>
        <w:t>Ein „Modul ist immer auf zwei Tage aufge</w:t>
      </w:r>
      <w:r>
        <w:rPr>
          <w:rStyle w:val="Fett"/>
          <w:highlight w:val="yellow"/>
        </w:rPr>
        <w:t>teilt</w:t>
      </w:r>
      <w:r w:rsidRPr="000033BE">
        <w:rPr>
          <w:rStyle w:val="Fett"/>
          <w:highlight w:val="yellow"/>
        </w:rPr>
        <w:t>!</w:t>
      </w:r>
    </w:p>
    <w:p w14:paraId="5093028A" w14:textId="77777777" w:rsidR="007A4E6E" w:rsidRDefault="007A4E6E" w:rsidP="0002728F">
      <w:pPr>
        <w:pStyle w:val="KeinLeerraum"/>
      </w:pPr>
    </w:p>
    <w:p w14:paraId="3911AD7C" w14:textId="0535D827" w:rsidR="007A4E6E" w:rsidRDefault="007A4E6E" w:rsidP="0002728F">
      <w:pPr>
        <w:pStyle w:val="KeinLeerraum"/>
      </w:pPr>
      <w:r>
        <w:t xml:space="preserve">Termin: vom </w:t>
      </w:r>
      <w:r w:rsidR="000033BE">
        <w:t>13</w:t>
      </w:r>
      <w:r>
        <w:t>.</w:t>
      </w:r>
      <w:r w:rsidR="000033BE">
        <w:t>12</w:t>
      </w:r>
      <w:r>
        <w:t>.2024 18:</w:t>
      </w:r>
      <w:r w:rsidR="002340E3">
        <w:t>0</w:t>
      </w:r>
      <w:r>
        <w:t xml:space="preserve">0 – 21:30 Uhr    und </w:t>
      </w:r>
      <w:r w:rsidR="000033BE">
        <w:t>14</w:t>
      </w:r>
      <w:r>
        <w:t>.</w:t>
      </w:r>
      <w:r w:rsidR="000033BE">
        <w:t>12</w:t>
      </w:r>
      <w:r>
        <w:t>.2024 09:00 – 12:30 Uhr</w:t>
      </w:r>
    </w:p>
    <w:p w14:paraId="1E422A22" w14:textId="77777777" w:rsidR="000033BE" w:rsidRDefault="000033BE" w:rsidP="0002728F">
      <w:pPr>
        <w:pStyle w:val="KeinLeerraum"/>
      </w:pPr>
    </w:p>
    <w:p w14:paraId="0516D0C0" w14:textId="3A350A6E" w:rsidR="006F10B0" w:rsidRDefault="006F10B0" w:rsidP="0002728F">
      <w:pPr>
        <w:pStyle w:val="KeinLeerraum"/>
      </w:pPr>
      <w:bookmarkStart w:id="0" w:name="_Hlk179465230"/>
      <w:r>
        <w:t xml:space="preserve">Termin: vom </w:t>
      </w:r>
      <w:r w:rsidR="000033BE">
        <w:t>10</w:t>
      </w:r>
      <w:r>
        <w:t>.</w:t>
      </w:r>
      <w:r w:rsidR="000033BE">
        <w:t>01</w:t>
      </w:r>
      <w:r>
        <w:t>.202</w:t>
      </w:r>
      <w:r w:rsidR="000033BE">
        <w:t>5</w:t>
      </w:r>
      <w:r>
        <w:t xml:space="preserve"> 18:00 – 21:30 Uhr    und 1</w:t>
      </w:r>
      <w:r w:rsidR="000033BE">
        <w:t>1</w:t>
      </w:r>
      <w:r>
        <w:t>.0</w:t>
      </w:r>
      <w:r w:rsidR="000033BE">
        <w:t>1</w:t>
      </w:r>
      <w:r>
        <w:t>.202</w:t>
      </w:r>
      <w:r w:rsidR="000033BE">
        <w:t>5</w:t>
      </w:r>
      <w:r>
        <w:t xml:space="preserve"> 09:00 – 12:30 Uhr</w:t>
      </w:r>
    </w:p>
    <w:bookmarkEnd w:id="0"/>
    <w:p w14:paraId="09D0A09E" w14:textId="77777777" w:rsidR="000033BE" w:rsidRDefault="000033BE" w:rsidP="0002728F">
      <w:pPr>
        <w:pStyle w:val="KeinLeerraum"/>
      </w:pPr>
    </w:p>
    <w:p w14:paraId="0C38E376" w14:textId="04D0167E" w:rsidR="000033BE" w:rsidRDefault="000033BE" w:rsidP="000033BE">
      <w:pPr>
        <w:pStyle w:val="KeinLeerraum"/>
      </w:pPr>
      <w:r>
        <w:t>Termin: vom 1</w:t>
      </w:r>
      <w:r>
        <w:t>7</w:t>
      </w:r>
      <w:r>
        <w:t>.01.2025 18:00 – 21:30 Uhr    und 1</w:t>
      </w:r>
      <w:r>
        <w:t>8</w:t>
      </w:r>
      <w:r>
        <w:t>.01.2025 09:00 – 12:30 Uhr</w:t>
      </w:r>
    </w:p>
    <w:p w14:paraId="5360CDD4" w14:textId="77777777" w:rsidR="007A4E6E" w:rsidRDefault="007A4E6E" w:rsidP="0002728F">
      <w:pPr>
        <w:pStyle w:val="KeinLeerraum"/>
      </w:pPr>
    </w:p>
    <w:p w14:paraId="291165D2" w14:textId="115AF37B" w:rsidR="000033BE" w:rsidRDefault="000033BE" w:rsidP="000033BE">
      <w:pPr>
        <w:pStyle w:val="KeinLeerraum"/>
      </w:pPr>
      <w:r>
        <w:t xml:space="preserve">Termin: vom </w:t>
      </w:r>
      <w:r>
        <w:t>24</w:t>
      </w:r>
      <w:r>
        <w:t xml:space="preserve">.01.2025 18:00 – 21:30 Uhr    und </w:t>
      </w:r>
      <w:r>
        <w:t>25</w:t>
      </w:r>
      <w:r>
        <w:t>.01.2025 09:00 – 12:30 Uhr</w:t>
      </w:r>
    </w:p>
    <w:p w14:paraId="25B44D49" w14:textId="77777777" w:rsidR="000033BE" w:rsidRDefault="000033BE" w:rsidP="000033BE">
      <w:pPr>
        <w:pStyle w:val="KeinLeerraum"/>
      </w:pPr>
    </w:p>
    <w:p w14:paraId="1105B80C" w14:textId="24753F67" w:rsidR="000033BE" w:rsidRDefault="000033BE" w:rsidP="000033BE">
      <w:pPr>
        <w:pStyle w:val="KeinLeerraum"/>
      </w:pPr>
      <w:r>
        <w:t xml:space="preserve">Termin: vom </w:t>
      </w:r>
      <w:r>
        <w:t>21</w:t>
      </w:r>
      <w:r>
        <w:t>.0</w:t>
      </w:r>
      <w:r>
        <w:t>2</w:t>
      </w:r>
      <w:r>
        <w:t xml:space="preserve">.2025 18:00 – 21:30 Uhr    und </w:t>
      </w:r>
      <w:r>
        <w:t>22</w:t>
      </w:r>
      <w:r>
        <w:t>.0</w:t>
      </w:r>
      <w:r>
        <w:t>2</w:t>
      </w:r>
      <w:r>
        <w:t>.2025 09:00 – 12:30 Uhr</w:t>
      </w:r>
    </w:p>
    <w:p w14:paraId="6B7B2773" w14:textId="77777777" w:rsidR="000033BE" w:rsidRDefault="000033BE" w:rsidP="0002728F">
      <w:pPr>
        <w:pStyle w:val="KeinLeerraum"/>
      </w:pPr>
    </w:p>
    <w:p w14:paraId="3526C1C8" w14:textId="7AB27B4B" w:rsidR="007A4E6E" w:rsidRDefault="007A4E6E" w:rsidP="0002728F">
      <w:pPr>
        <w:pStyle w:val="KeinLeerraum"/>
      </w:pPr>
      <w:r w:rsidRPr="000033BE">
        <w:rPr>
          <w:highlight w:val="yellow"/>
        </w:rPr>
        <w:t xml:space="preserve">Ort: Fahrschule Alexander Holler “WERD MOBIL!“ </w:t>
      </w:r>
      <w:r w:rsidR="000033BE" w:rsidRPr="000033BE">
        <w:rPr>
          <w:highlight w:val="yellow"/>
        </w:rPr>
        <w:t>Muracher Str. 7</w:t>
      </w:r>
      <w:r w:rsidRPr="000033BE">
        <w:rPr>
          <w:highlight w:val="yellow"/>
        </w:rPr>
        <w:t>, 925</w:t>
      </w:r>
      <w:r w:rsidR="000033BE" w:rsidRPr="000033BE">
        <w:rPr>
          <w:highlight w:val="yellow"/>
        </w:rPr>
        <w:t>26</w:t>
      </w:r>
      <w:r w:rsidRPr="000033BE">
        <w:rPr>
          <w:highlight w:val="yellow"/>
        </w:rPr>
        <w:t xml:space="preserve"> </w:t>
      </w:r>
      <w:r w:rsidR="000033BE" w:rsidRPr="000033BE">
        <w:rPr>
          <w:highlight w:val="yellow"/>
        </w:rPr>
        <w:t>Oberviechtach</w:t>
      </w:r>
      <w:r w:rsidR="000033BE">
        <w:t>.</w:t>
      </w:r>
    </w:p>
    <w:p w14:paraId="3C0ADDAA" w14:textId="77777777" w:rsidR="007A4E6E" w:rsidRPr="007A4E6E" w:rsidRDefault="007A4E6E" w:rsidP="0002728F">
      <w:pPr>
        <w:pStyle w:val="KeinLeerraum"/>
      </w:pPr>
    </w:p>
    <w:p w14:paraId="29CAC392" w14:textId="77777777" w:rsidR="007A4E6E" w:rsidRDefault="007A4E6E" w:rsidP="0002728F">
      <w:pPr>
        <w:pStyle w:val="KeinLeerraum"/>
      </w:pPr>
    </w:p>
    <w:p w14:paraId="1D41183E" w14:textId="38E4F014" w:rsidR="00715C37" w:rsidRDefault="00E64CC2" w:rsidP="0002728F">
      <w:pPr>
        <w:pStyle w:val="KeinLeerraum"/>
      </w:pPr>
      <w:r>
        <w:t>Der genaue Ablauf</w:t>
      </w:r>
      <w:r w:rsidR="00715C37">
        <w:t xml:space="preserve"> </w:t>
      </w:r>
      <w:r>
        <w:t>wird</w:t>
      </w:r>
      <w:r w:rsidR="001D5145">
        <w:t xml:space="preserve"> vor </w:t>
      </w:r>
      <w:r w:rsidR="00715C37">
        <w:t>Beginn der Weiterbildung</w:t>
      </w:r>
      <w:r w:rsidR="001D5145">
        <w:t xml:space="preserve"> besprochen</w:t>
      </w:r>
      <w:r w:rsidR="00715C37">
        <w:t>.</w:t>
      </w:r>
    </w:p>
    <w:p w14:paraId="271B2E4D" w14:textId="77777777" w:rsidR="00715C37" w:rsidRDefault="00715C37" w:rsidP="0002728F">
      <w:pPr>
        <w:pStyle w:val="KeinLeerraum"/>
      </w:pPr>
    </w:p>
    <w:p w14:paraId="2463E7A6" w14:textId="77777777" w:rsidR="00715C37" w:rsidRPr="007A4E6E" w:rsidRDefault="00715C37" w:rsidP="0002728F">
      <w:pPr>
        <w:pStyle w:val="KeinLeerraum"/>
      </w:pPr>
    </w:p>
    <w:p w14:paraId="1C2011D8" w14:textId="4D8CD319" w:rsidR="0002728F" w:rsidRDefault="00C02A8B" w:rsidP="0002728F">
      <w:pPr>
        <w:pStyle w:val="KeinLeerraum"/>
        <w:rPr>
          <w:b/>
          <w:bCs/>
        </w:rPr>
      </w:pPr>
      <w:r>
        <w:t>Auf Ihre Teilnahme freue ich mich.</w:t>
      </w:r>
    </w:p>
    <w:p w14:paraId="2D2EF56D" w14:textId="71A81BA9" w:rsidR="0002728F" w:rsidRDefault="0002728F" w:rsidP="0002728F">
      <w:pPr>
        <w:pStyle w:val="KeinLeerraum"/>
        <w:rPr>
          <w:b/>
          <w:bCs/>
        </w:rPr>
      </w:pPr>
    </w:p>
    <w:p w14:paraId="0254B355" w14:textId="77777777" w:rsidR="0002728F" w:rsidRDefault="0002728F" w:rsidP="0002728F">
      <w:pPr>
        <w:pStyle w:val="KeinLeerraum"/>
        <w:rPr>
          <w:b/>
          <w:bCs/>
        </w:rPr>
      </w:pPr>
    </w:p>
    <w:p w14:paraId="0AD4DF75" w14:textId="77777777" w:rsidR="0002728F" w:rsidRDefault="0002728F" w:rsidP="0002728F">
      <w:pPr>
        <w:pStyle w:val="KeinLeerraum"/>
        <w:rPr>
          <w:b/>
          <w:bCs/>
        </w:rPr>
      </w:pPr>
    </w:p>
    <w:p w14:paraId="238D42D7" w14:textId="77777777" w:rsidR="00343D00" w:rsidRDefault="002D5809" w:rsidP="0002728F">
      <w:pPr>
        <w:pStyle w:val="KeinLeerraum"/>
      </w:pPr>
      <w:sdt>
        <w:sdtPr>
          <w:id w:val="2122259228"/>
          <w:placeholder>
            <w:docPart w:val="7EBEB65BD2704BAF9CDEB34102B414DD"/>
          </w:placeholder>
          <w:temporary/>
          <w:showingPlcHdr/>
          <w15:appearance w15:val="hidden"/>
        </w:sdtPr>
        <w:sdtEndPr/>
        <w:sdtContent>
          <w:r w:rsidR="00343D00" w:rsidRPr="00343D00">
            <w:rPr>
              <w:lang w:bidi="de-DE"/>
            </w:rPr>
            <w:t>Freundliche Grüße,</w:t>
          </w:r>
        </w:sdtContent>
      </w:sdt>
    </w:p>
    <w:p w14:paraId="7D49FE31" w14:textId="77777777" w:rsidR="0002728F" w:rsidRDefault="0002728F" w:rsidP="0002728F">
      <w:pPr>
        <w:pStyle w:val="KeinLeerraum"/>
      </w:pPr>
    </w:p>
    <w:p w14:paraId="1AA99C52" w14:textId="77777777" w:rsidR="0002728F" w:rsidRDefault="0002728F" w:rsidP="0002728F">
      <w:pPr>
        <w:pStyle w:val="KeinLeerraum"/>
      </w:pPr>
    </w:p>
    <w:p w14:paraId="77DEB10E" w14:textId="77777777" w:rsidR="0002728F" w:rsidRDefault="0002728F" w:rsidP="0002728F">
      <w:pPr>
        <w:pStyle w:val="KeinLeerraum"/>
      </w:pPr>
    </w:p>
    <w:p w14:paraId="353B59ED" w14:textId="77777777" w:rsidR="0002728F" w:rsidRPr="0002728F" w:rsidRDefault="0002728F" w:rsidP="0002728F">
      <w:pPr>
        <w:pStyle w:val="KeinLeerraum"/>
        <w:rPr>
          <w:b/>
          <w:bCs/>
        </w:rPr>
      </w:pPr>
    </w:p>
    <w:p w14:paraId="40F5AC0B" w14:textId="77777777" w:rsidR="00343D00" w:rsidRPr="00343D00" w:rsidRDefault="00343D00" w:rsidP="00343D00">
      <w:pPr>
        <w:spacing w:after="0"/>
        <w:rPr>
          <w:b/>
          <w:bCs/>
        </w:rPr>
      </w:pPr>
      <w:r w:rsidRPr="00343D00">
        <w:rPr>
          <w:b/>
          <w:bCs/>
        </w:rPr>
        <w:t>Holler Alexander</w:t>
      </w:r>
    </w:p>
    <w:p w14:paraId="2BD5FEC2" w14:textId="77777777" w:rsidR="00D45945" w:rsidRPr="000B5ED1" w:rsidRDefault="00343D00" w:rsidP="000B5ED1">
      <w:pPr>
        <w:rPr>
          <w:rFonts w:ascii="Calibri" w:hAnsi="Calibri"/>
          <w:noProof/>
          <w:color w:val="000000" w:themeColor="text1"/>
          <w:sz w:val="22"/>
        </w:rPr>
      </w:pPr>
      <w:r w:rsidRPr="00343D00">
        <w:t>Fahrschulinhaber</w:t>
      </w:r>
    </w:p>
    <w:sectPr w:rsidR="00D45945" w:rsidRPr="000B5ED1" w:rsidSect="00090CF0">
      <w:headerReference w:type="default" r:id="rId12"/>
      <w:footerReference w:type="default" r:id="rId13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A967D" w14:textId="77777777" w:rsidR="005D5018" w:rsidRDefault="005D5018" w:rsidP="00D45945">
      <w:pPr>
        <w:spacing w:before="0" w:after="0" w:line="240" w:lineRule="auto"/>
      </w:pPr>
      <w:r>
        <w:separator/>
      </w:r>
    </w:p>
  </w:endnote>
  <w:endnote w:type="continuationSeparator" w:id="0">
    <w:p w14:paraId="6713A4D0" w14:textId="77777777" w:rsidR="005D5018" w:rsidRDefault="005D5018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40A06" w14:textId="77777777" w:rsidR="00FE0C28" w:rsidRPr="00FE0C28" w:rsidRDefault="00FE0C28">
    <w:pPr>
      <w:pStyle w:val="Fuzeile"/>
      <w:rPr>
        <w:sz w:val="16"/>
        <w:szCs w:val="16"/>
      </w:rPr>
    </w:pPr>
    <w:r w:rsidRPr="00FE0C28">
      <w:rPr>
        <w:sz w:val="16"/>
        <w:szCs w:val="16"/>
      </w:rPr>
      <w:t xml:space="preserve">Raiffeisenbank Mittler </w:t>
    </w:r>
    <w:r>
      <w:rPr>
        <w:sz w:val="16"/>
        <w:szCs w:val="16"/>
      </w:rPr>
      <w:t xml:space="preserve">Oberpfalz </w:t>
    </w:r>
    <w:r w:rsidRPr="00FE0C28">
      <w:rPr>
        <w:sz w:val="16"/>
        <w:szCs w:val="16"/>
      </w:rPr>
      <w:t>Kto.-Nr.: DE75 7506 9171 0000 1656 54</w:t>
    </w:r>
    <w:r>
      <w:rPr>
        <w:sz w:val="16"/>
        <w:szCs w:val="16"/>
      </w:rPr>
      <w:t xml:space="preserve">, </w:t>
    </w:r>
    <w:r w:rsidRPr="00FE0C28">
      <w:rPr>
        <w:sz w:val="16"/>
        <w:szCs w:val="16"/>
      </w:rPr>
      <w:t>BIC: GENODEF1SWD</w:t>
    </w:r>
  </w:p>
  <w:p w14:paraId="0E014A6B" w14:textId="77777777" w:rsidR="00FE0C28" w:rsidRPr="00FE0C28" w:rsidRDefault="00FE0C28">
    <w:pPr>
      <w:pStyle w:val="Fuzeile"/>
      <w:rPr>
        <w:sz w:val="16"/>
        <w:szCs w:val="16"/>
      </w:rPr>
    </w:pPr>
    <w:r>
      <w:rPr>
        <w:sz w:val="16"/>
        <w:szCs w:val="16"/>
      </w:rPr>
      <w:t xml:space="preserve">Steuer-Nr.: </w:t>
    </w:r>
    <w:r w:rsidR="000B5ED1">
      <w:rPr>
        <w:sz w:val="16"/>
        <w:szCs w:val="16"/>
      </w:rPr>
      <w:t>248/230/61451</w:t>
    </w:r>
  </w:p>
  <w:p w14:paraId="6290B439" w14:textId="77777777" w:rsidR="00FE0C28" w:rsidRPr="00FE0C28" w:rsidRDefault="00FE0C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73424" w14:textId="77777777" w:rsidR="005D5018" w:rsidRDefault="005D5018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682EBE5" w14:textId="77777777" w:rsidR="005D5018" w:rsidRDefault="005D5018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4C510" w14:textId="77777777" w:rsidR="00D45945" w:rsidRDefault="0085357E">
    <w:pPr>
      <w:pStyle w:val="Kopfzeile"/>
    </w:pPr>
    <w:r>
      <w:rPr>
        <w:rFonts w:ascii="Corbel" w:eastAsia="Corbel" w:hAnsi="Corbel" w:cs="Corbel"/>
        <w:noProof/>
        <w:sz w:val="40"/>
        <w:szCs w:val="40"/>
        <w:lang w:bidi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11C568C" wp14:editId="27310C1B">
              <wp:simplePos x="0" y="0"/>
              <wp:positionH relativeFrom="page">
                <wp:posOffset>3596640</wp:posOffset>
              </wp:positionH>
              <wp:positionV relativeFrom="page">
                <wp:posOffset>469669</wp:posOffset>
              </wp:positionV>
              <wp:extent cx="4319678" cy="11163204"/>
              <wp:effectExtent l="0" t="0" r="5080" b="635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9678" cy="11163204"/>
                        <a:chOff x="3639412" y="1657719"/>
                        <a:chExt cx="4319678" cy="11163204"/>
                      </a:xfrm>
                    </wpg:grpSpPr>
                    <wps:wsp>
                      <wps:cNvPr id="15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9412" y="165771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FAA3A15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C568C" id="Gruppe 3" o:spid="_x0000_s1026" alt="&quot;&quot;" style="position:absolute;left:0;text-align:left;margin-left:283.2pt;margin-top:37pt;width:340.15pt;height:879pt;z-index:-251654144;mso-position-horizontal-relative:page;mso-position-vertical-relative:page" coordorigin="36394,16577" coordsize="43196,11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YolcHylCCzQJEYciw7lIpYECJROZY95Fh2KBWxIESicix7yLHsyrGU&#10;IBoF5Vj2kGPZoVRmH4Qcy64cSwmyJigSQ45lV46lBJkFisSQY9mVYylBZoEiMeRYduVYShBZoBzL&#10;HnIsu3IsJcgsUCSGHMuuHEsJMgsUiSHHsivHUoLMAkViyLHsyrGUILNAkRhyLLtyLCVILDiUYylB&#10;VoBwLEfIsRzKsZQgs0Bm5yPkWA7lWEqQWSCz8xFyLIdyLCXILJB14hFyLIdyLCXILJB14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">
              <v:shape id="Freihandform: Form 10" o:spid="_x0000_s1027" alt="&quot;&quot;" style="position:absolute;left:36394;top:16577;width:791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28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1FAA3A15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ihandform: Form 10" o:spid="_x0000_s1029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30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1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2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86"/>
    <w:rsid w:val="000033BE"/>
    <w:rsid w:val="00003807"/>
    <w:rsid w:val="00007A9B"/>
    <w:rsid w:val="000240BD"/>
    <w:rsid w:val="0002728F"/>
    <w:rsid w:val="00083BAA"/>
    <w:rsid w:val="00090CF0"/>
    <w:rsid w:val="00092EA1"/>
    <w:rsid w:val="000B5ED1"/>
    <w:rsid w:val="000D7B45"/>
    <w:rsid w:val="000E5896"/>
    <w:rsid w:val="0012602D"/>
    <w:rsid w:val="00137106"/>
    <w:rsid w:val="0014508F"/>
    <w:rsid w:val="00163C9F"/>
    <w:rsid w:val="001766D6"/>
    <w:rsid w:val="00191763"/>
    <w:rsid w:val="001C111C"/>
    <w:rsid w:val="001D5145"/>
    <w:rsid w:val="00204F5C"/>
    <w:rsid w:val="00223A63"/>
    <w:rsid w:val="00224485"/>
    <w:rsid w:val="002340E3"/>
    <w:rsid w:val="00251377"/>
    <w:rsid w:val="00256E5C"/>
    <w:rsid w:val="0026243D"/>
    <w:rsid w:val="00267553"/>
    <w:rsid w:val="002A1324"/>
    <w:rsid w:val="002C003A"/>
    <w:rsid w:val="00301109"/>
    <w:rsid w:val="00303030"/>
    <w:rsid w:val="00316B1A"/>
    <w:rsid w:val="0033581C"/>
    <w:rsid w:val="003368FA"/>
    <w:rsid w:val="00337915"/>
    <w:rsid w:val="00343D00"/>
    <w:rsid w:val="00374677"/>
    <w:rsid w:val="00386D37"/>
    <w:rsid w:val="003A2939"/>
    <w:rsid w:val="003E24DF"/>
    <w:rsid w:val="004255C2"/>
    <w:rsid w:val="004304F7"/>
    <w:rsid w:val="00436F30"/>
    <w:rsid w:val="00454CEC"/>
    <w:rsid w:val="00494F90"/>
    <w:rsid w:val="004A2B0D"/>
    <w:rsid w:val="004C4C87"/>
    <w:rsid w:val="004F77BE"/>
    <w:rsid w:val="00514E33"/>
    <w:rsid w:val="00527BB9"/>
    <w:rsid w:val="00564809"/>
    <w:rsid w:val="005837DA"/>
    <w:rsid w:val="005C2210"/>
    <w:rsid w:val="005D5018"/>
    <w:rsid w:val="005E7AC8"/>
    <w:rsid w:val="00615018"/>
    <w:rsid w:val="0062123A"/>
    <w:rsid w:val="006432B9"/>
    <w:rsid w:val="00646E75"/>
    <w:rsid w:val="006511E5"/>
    <w:rsid w:val="00684F86"/>
    <w:rsid w:val="006D45D5"/>
    <w:rsid w:val="006F10B0"/>
    <w:rsid w:val="006F6F10"/>
    <w:rsid w:val="00704E29"/>
    <w:rsid w:val="00712DBA"/>
    <w:rsid w:val="00715C37"/>
    <w:rsid w:val="00765BD2"/>
    <w:rsid w:val="007748C6"/>
    <w:rsid w:val="00783E79"/>
    <w:rsid w:val="007A083F"/>
    <w:rsid w:val="007A4E6E"/>
    <w:rsid w:val="007B5AE8"/>
    <w:rsid w:val="007F5192"/>
    <w:rsid w:val="00800253"/>
    <w:rsid w:val="00826E21"/>
    <w:rsid w:val="0085357E"/>
    <w:rsid w:val="008930FA"/>
    <w:rsid w:val="008B7FD5"/>
    <w:rsid w:val="008E6185"/>
    <w:rsid w:val="00920F5D"/>
    <w:rsid w:val="00936029"/>
    <w:rsid w:val="00962364"/>
    <w:rsid w:val="009677BC"/>
    <w:rsid w:val="009B4622"/>
    <w:rsid w:val="009E1550"/>
    <w:rsid w:val="00A127BE"/>
    <w:rsid w:val="00A12DC6"/>
    <w:rsid w:val="00A502EA"/>
    <w:rsid w:val="00A65AD5"/>
    <w:rsid w:val="00A96CF8"/>
    <w:rsid w:val="00AA54F9"/>
    <w:rsid w:val="00AD0B92"/>
    <w:rsid w:val="00AD330B"/>
    <w:rsid w:val="00AD3910"/>
    <w:rsid w:val="00B0024F"/>
    <w:rsid w:val="00B010AC"/>
    <w:rsid w:val="00B048D9"/>
    <w:rsid w:val="00B50294"/>
    <w:rsid w:val="00BB3233"/>
    <w:rsid w:val="00BD4783"/>
    <w:rsid w:val="00C02A8B"/>
    <w:rsid w:val="00C07AA4"/>
    <w:rsid w:val="00C175B3"/>
    <w:rsid w:val="00C30AB5"/>
    <w:rsid w:val="00C32D3F"/>
    <w:rsid w:val="00C539B0"/>
    <w:rsid w:val="00C664CF"/>
    <w:rsid w:val="00C665CF"/>
    <w:rsid w:val="00C70786"/>
    <w:rsid w:val="00C70B15"/>
    <w:rsid w:val="00C8222A"/>
    <w:rsid w:val="00CC550A"/>
    <w:rsid w:val="00CE4F04"/>
    <w:rsid w:val="00D434E4"/>
    <w:rsid w:val="00D45945"/>
    <w:rsid w:val="00D51BD5"/>
    <w:rsid w:val="00D66593"/>
    <w:rsid w:val="00DA4BFB"/>
    <w:rsid w:val="00DA79AD"/>
    <w:rsid w:val="00DF0640"/>
    <w:rsid w:val="00DF0F9B"/>
    <w:rsid w:val="00E14A80"/>
    <w:rsid w:val="00E24FD6"/>
    <w:rsid w:val="00E55D74"/>
    <w:rsid w:val="00E64CC2"/>
    <w:rsid w:val="00E6540C"/>
    <w:rsid w:val="00E81E2A"/>
    <w:rsid w:val="00EC0B28"/>
    <w:rsid w:val="00EE0952"/>
    <w:rsid w:val="00F25CF2"/>
    <w:rsid w:val="00F3336D"/>
    <w:rsid w:val="00F83C01"/>
    <w:rsid w:val="00FA0CA5"/>
    <w:rsid w:val="00FA4057"/>
    <w:rsid w:val="00FC4EEE"/>
    <w:rsid w:val="00FD02D5"/>
    <w:rsid w:val="00FD29EE"/>
    <w:rsid w:val="00FE0C28"/>
    <w:rsid w:val="00FE0F43"/>
    <w:rsid w:val="00FE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8B8F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Empfnger">
    <w:name w:val="Empfänger"/>
    <w:basedOn w:val="berschrift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22"/>
    <w:qFormat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3E24DF"/>
    <w:pPr>
      <w:spacing w:before="0"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0CA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0CA5"/>
    <w:rPr>
      <w:rFonts w:ascii="Segoe UI" w:eastAsiaTheme="minorHAnsi" w:hAnsi="Segoe UI" w:cs="Segoe UI"/>
      <w:kern w:val="20"/>
      <w:sz w:val="18"/>
      <w:szCs w:val="18"/>
    </w:rPr>
  </w:style>
  <w:style w:type="paragraph" w:styleId="KeinLeerraum">
    <w:name w:val="No Spacing"/>
    <w:uiPriority w:val="1"/>
    <w:qFormat/>
    <w:rsid w:val="000240BD"/>
    <w:rPr>
      <w:rFonts w:eastAsiaTheme="minorHAns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OneDrive\Desktop\Briefkop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EBEB65BD2704BAF9CDEB34102B41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E2C3F-F730-479A-AF75-C0F0B5AD3BF2}"/>
      </w:docPartPr>
      <w:docPartBody>
        <w:p w:rsidR="00F526AB" w:rsidRDefault="00721C90">
          <w:pPr>
            <w:pStyle w:val="7EBEB65BD2704BAF9CDEB34102B414DD"/>
          </w:pPr>
          <w:r w:rsidRPr="00204F5C">
            <w:rPr>
              <w:lang w:bidi="de-DE"/>
            </w:rPr>
            <w:t>Freundliche Grüße,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AB"/>
    <w:rsid w:val="00092EA1"/>
    <w:rsid w:val="00301109"/>
    <w:rsid w:val="00432258"/>
    <w:rsid w:val="006432B9"/>
    <w:rsid w:val="00686E9B"/>
    <w:rsid w:val="00721C90"/>
    <w:rsid w:val="008B0ABF"/>
    <w:rsid w:val="00AD0B92"/>
    <w:rsid w:val="00B048D9"/>
    <w:rsid w:val="00D5302E"/>
    <w:rsid w:val="00DF0F9B"/>
    <w:rsid w:val="00E241A5"/>
    <w:rsid w:val="00EE3A99"/>
    <w:rsid w:val="00F5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EBEB65BD2704BAF9CDEB34102B414DD">
    <w:name w:val="7EBEB65BD2704BAF9CDEB34102B414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64141D-442D-4275-9A5A-424150DE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</Template>
  <TotalTime>0</TotalTime>
  <Pages>1</Pages>
  <Words>130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2024-10-10T13:11:00Z</dcterms:created>
  <dcterms:modified xsi:type="dcterms:W3CDTF">2024-10-10T13:11:00Z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